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F5B76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b/>
          <w:bCs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b/>
          <w:bCs/>
          <w:sz w:val="20"/>
          <w:szCs w:val="20"/>
          <w:lang w:eastAsia="tr-TR"/>
        </w:rPr>
        <w:t>.......... FİRMASI İŞ SAĞLIĞI VE GÜVENLİĞİ KURULU ÜYE ATAMA YAZISI</w:t>
      </w:r>
    </w:p>
    <w:p w14:paraId="08F46FFF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Konu: İş Sağlığı ve Güvenliği Kurulu Üye Atama Bildirimi</w:t>
      </w:r>
    </w:p>
    <w:p w14:paraId="247950F8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Tarih: ……/……/20….</w:t>
      </w:r>
    </w:p>
    <w:p w14:paraId="1BA46A82" w14:textId="77777777" w:rsid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6D1C0BFC" w14:textId="77777777" w:rsid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5D2410EF" w14:textId="0D96CBFB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Sayın İlgili,</w:t>
      </w:r>
    </w:p>
    <w:p w14:paraId="4BAA8EAB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6331 sayılı İş Sağlığı ve Güvenliği Kanunu’nun 22. maddesi ile İş Sağlığı ve Güvenliği Kurulları Hakkında Yönetmelik’in 6. maddesi doğrultusunda; işyerimizde kurulması zorunlu olan İş Sağlığı ve Güvenliği Kurulu’nun teşkili kapsamında aşağıda bilgileri yer alan personeller, kurulun asli üyeleri olarak atanmışlardır.</w:t>
      </w:r>
    </w:p>
    <w:p w14:paraId="69301AE6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İş Sağlığı ve Güvenliği Kurulu’nun görev ve sorumlulukları çerçevesinde belirtilen kişilerin görevlerine başlamaları hususu ilan olunur.</w:t>
      </w:r>
    </w:p>
    <w:p w14:paraId="19095900" w14:textId="77777777" w:rsidR="002A1F51" w:rsidRDefault="002A1F51" w:rsidP="002A1F51">
      <w:pPr>
        <w:jc w:val="left"/>
        <w:rPr>
          <w:rFonts w:ascii="Montserrat" w:eastAsia="Times New Roman" w:hAnsi="Montserrat" w:cstheme="minorHAnsi"/>
          <w:b/>
          <w:bCs/>
          <w:sz w:val="20"/>
          <w:szCs w:val="20"/>
          <w:lang w:eastAsia="tr-TR"/>
        </w:rPr>
      </w:pPr>
    </w:p>
    <w:p w14:paraId="49A7477B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b/>
          <w:bCs/>
          <w:sz w:val="20"/>
          <w:szCs w:val="20"/>
          <w:lang w:eastAsia="tr-TR"/>
        </w:rPr>
      </w:pPr>
    </w:p>
    <w:p w14:paraId="7584CF28" w14:textId="16A817D7" w:rsidR="002A1F51" w:rsidRPr="002A1F51" w:rsidRDefault="002A1F51" w:rsidP="002A1F51">
      <w:pPr>
        <w:jc w:val="left"/>
        <w:rPr>
          <w:rFonts w:ascii="Montserrat" w:eastAsia="Times New Roman" w:hAnsi="Montserrat" w:cstheme="minorHAnsi"/>
          <w:b/>
          <w:bCs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b/>
          <w:bCs/>
          <w:sz w:val="20"/>
          <w:szCs w:val="20"/>
          <w:lang w:eastAsia="tr-TR"/>
        </w:rPr>
        <w:t>Kurul Üyeleri:</w:t>
      </w:r>
    </w:p>
    <w:p w14:paraId="030C1710" w14:textId="77777777" w:rsidR="002A1F51" w:rsidRPr="002A1F51" w:rsidRDefault="002A1F51" w:rsidP="002A1F51">
      <w:pPr>
        <w:numPr>
          <w:ilvl w:val="0"/>
          <w:numId w:val="6"/>
        </w:num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İşveren veya İşveren Vekili (Kurul Başkanı): …………………………………………</w:t>
      </w:r>
    </w:p>
    <w:p w14:paraId="01DD7916" w14:textId="77777777" w:rsidR="002A1F51" w:rsidRPr="002A1F51" w:rsidRDefault="002A1F51" w:rsidP="002A1F51">
      <w:pPr>
        <w:numPr>
          <w:ilvl w:val="0"/>
          <w:numId w:val="6"/>
        </w:num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İş Güvenliği Uzmanı (Kurul Sekreteri): ………………………………………………….</w:t>
      </w:r>
    </w:p>
    <w:p w14:paraId="287B0448" w14:textId="77777777" w:rsidR="002A1F51" w:rsidRPr="002A1F51" w:rsidRDefault="002A1F51" w:rsidP="002A1F51">
      <w:pPr>
        <w:numPr>
          <w:ilvl w:val="0"/>
          <w:numId w:val="6"/>
        </w:num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İşyeri Hekimi: …………………………………………………………………………</w:t>
      </w:r>
      <w:proofErr w:type="gramStart"/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…….</w:t>
      </w:r>
      <w:proofErr w:type="gramEnd"/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.</w:t>
      </w:r>
    </w:p>
    <w:p w14:paraId="12600CFB" w14:textId="77777777" w:rsidR="002A1F51" w:rsidRPr="002A1F51" w:rsidRDefault="002A1F51" w:rsidP="002A1F51">
      <w:pPr>
        <w:numPr>
          <w:ilvl w:val="0"/>
          <w:numId w:val="6"/>
        </w:num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İnsan Kaynakları Sorumlusu: ………………………………………………………</w:t>
      </w:r>
      <w:proofErr w:type="gramStart"/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…….</w:t>
      </w:r>
      <w:proofErr w:type="gramEnd"/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.</w:t>
      </w:r>
    </w:p>
    <w:p w14:paraId="09DEA851" w14:textId="77777777" w:rsidR="002A1F51" w:rsidRPr="002A1F51" w:rsidRDefault="002A1F51" w:rsidP="002A1F51">
      <w:pPr>
        <w:numPr>
          <w:ilvl w:val="0"/>
          <w:numId w:val="6"/>
        </w:num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Çalışan Temsilcisi: ………………………………………………………………………….</w:t>
      </w:r>
    </w:p>
    <w:p w14:paraId="3DEBE891" w14:textId="77777777" w:rsidR="002A1F51" w:rsidRPr="002A1F51" w:rsidRDefault="002A1F51" w:rsidP="002A1F51">
      <w:pPr>
        <w:numPr>
          <w:ilvl w:val="0"/>
          <w:numId w:val="6"/>
        </w:num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Destek Elemanı / Diğer Üyeler (Varsa): …………………………………………………</w:t>
      </w:r>
    </w:p>
    <w:p w14:paraId="66BEEF8C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73F4F9C4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72E3FECC" w14:textId="77777777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</w:p>
    <w:p w14:paraId="1E45E4E9" w14:textId="181EDBD3" w:rsidR="002A1F51" w:rsidRPr="002A1F51" w:rsidRDefault="002A1F51" w:rsidP="002A1F51">
      <w:pPr>
        <w:jc w:val="left"/>
        <w:rPr>
          <w:rFonts w:ascii="Montserrat" w:eastAsia="Times New Roman" w:hAnsi="Montserrat" w:cstheme="minorHAnsi"/>
          <w:sz w:val="20"/>
          <w:szCs w:val="20"/>
          <w:lang w:eastAsia="tr-TR"/>
        </w:rPr>
      </w:pPr>
      <w:r w:rsidRPr="002A1F51">
        <w:rPr>
          <w:rFonts w:ascii="Montserrat" w:eastAsia="Times New Roman" w:hAnsi="Montserrat" w:cstheme="minorHAnsi"/>
          <w:sz w:val="20"/>
          <w:szCs w:val="20"/>
          <w:lang w:eastAsia="tr-TR"/>
        </w:rPr>
        <w:t>İlgililere duyurulur. Bilgilerinize rica olunur.</w:t>
      </w:r>
    </w:p>
    <w:p w14:paraId="3FF9CDA2" w14:textId="4655B213" w:rsidR="00020607" w:rsidRPr="00233903" w:rsidRDefault="00020607" w:rsidP="009D6186">
      <w:pPr>
        <w:jc w:val="left"/>
        <w:rPr>
          <w:rFonts w:ascii="Montserrat" w:hAnsi="Montserrat" w:cs="Arial"/>
          <w:color w:val="000000"/>
          <w:sz w:val="20"/>
          <w:szCs w:val="20"/>
        </w:rPr>
      </w:pPr>
    </w:p>
    <w:sectPr w:rsidR="00020607" w:rsidRPr="00233903" w:rsidSect="004C2C68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991" w:bottom="1134" w:left="141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36F64" w14:textId="77777777" w:rsidR="000E21CF" w:rsidRDefault="000E21CF" w:rsidP="006B19AA">
      <w:pPr>
        <w:spacing w:line="240" w:lineRule="auto"/>
      </w:pPr>
      <w:r>
        <w:separator/>
      </w:r>
    </w:p>
  </w:endnote>
  <w:endnote w:type="continuationSeparator" w:id="0">
    <w:p w14:paraId="6FEF7337" w14:textId="77777777" w:rsidR="000E21CF" w:rsidRDefault="000E21CF" w:rsidP="006B19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ontserrat Light">
    <w:altName w:val="Courier New"/>
    <w:charset w:val="A2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charset w:val="A2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Montserrat">
    <w:altName w:val="Courier New"/>
    <w:charset w:val="A2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7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269"/>
      <w:gridCol w:w="2551"/>
      <w:gridCol w:w="3260"/>
      <w:gridCol w:w="2268"/>
    </w:tblGrid>
    <w:tr w:rsidR="00081D98" w:rsidRPr="006F1D8B" w14:paraId="422D0949" w14:textId="77777777" w:rsidTr="009B2DD0">
      <w:trPr>
        <w:trHeight w:val="273"/>
      </w:trPr>
      <w:tc>
        <w:tcPr>
          <w:tcW w:w="2269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5E43BFFB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sz w:val="14"/>
              <w:szCs w:val="14"/>
              <w:lang w:eastAsia="tr-TR"/>
            </w:rPr>
          </w:pPr>
          <w:r w:rsidRPr="006F1D8B">
            <w:rPr>
              <w:rFonts w:eastAsia="Times New Roman" w:cs="Times New Roman"/>
              <w:b/>
              <w:sz w:val="14"/>
              <w:szCs w:val="14"/>
              <w:lang w:eastAsia="tr-TR"/>
            </w:rPr>
            <w:t>H A Z I R L A Y A N</w:t>
          </w:r>
        </w:p>
        <w:p w14:paraId="6828DC45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</w:tc>
      <w:tc>
        <w:tcPr>
          <w:tcW w:w="5811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14:paraId="029725FA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Arial"/>
              <w:b/>
              <w:sz w:val="14"/>
              <w:szCs w:val="14"/>
              <w:lang w:eastAsia="tr-TR"/>
            </w:rPr>
            <w:t xml:space="preserve">TALİMATIN UYGULAMA SORUMLUSU </w:t>
          </w:r>
        </w:p>
      </w:tc>
      <w:tc>
        <w:tcPr>
          <w:tcW w:w="2268" w:type="dxa"/>
          <w:vMerge w:val="restart"/>
          <w:shd w:val="clear" w:color="auto" w:fill="auto"/>
        </w:tcPr>
        <w:p w14:paraId="7B98924D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</w:p>
        <w:p w14:paraId="273193CE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ahoma"/>
              <w:b/>
              <w:sz w:val="14"/>
              <w:szCs w:val="14"/>
              <w:lang w:eastAsia="tr-TR"/>
            </w:rPr>
            <w:t>ONAY</w:t>
          </w:r>
        </w:p>
        <w:p w14:paraId="34000BBF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  <w:p w14:paraId="00CF63ED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imes New Roman"/>
              <w:b/>
              <w:sz w:val="14"/>
              <w:szCs w:val="14"/>
              <w:lang w:eastAsia="tr-TR"/>
            </w:rPr>
            <w:t>İŞVEREN</w:t>
          </w:r>
        </w:p>
        <w:p w14:paraId="2F391DCA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  <w:p w14:paraId="3D38AC0B" w14:textId="77777777" w:rsidR="00081D98" w:rsidRPr="006F1D8B" w:rsidRDefault="00081D98" w:rsidP="00081D98">
          <w:pPr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</w:tc>
    </w:tr>
    <w:tr w:rsidR="00AC323F" w:rsidRPr="006F1D8B" w14:paraId="726A9782" w14:textId="77777777" w:rsidTr="00AC323F">
      <w:trPr>
        <w:trHeight w:val="744"/>
      </w:trPr>
      <w:tc>
        <w:tcPr>
          <w:tcW w:w="2269" w:type="dxa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54CA0B3D" w14:textId="77777777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imes New Roman"/>
              <w:b/>
              <w:sz w:val="14"/>
              <w:szCs w:val="14"/>
              <w:lang w:eastAsia="tr-TR"/>
            </w:rPr>
            <w:t>ISG BİRİMİ</w:t>
          </w:r>
        </w:p>
        <w:p w14:paraId="661DF534" w14:textId="77777777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imes New Roman"/>
              <w:b/>
              <w:sz w:val="14"/>
              <w:szCs w:val="14"/>
              <w:lang w:eastAsia="tr-TR"/>
            </w:rPr>
          </w:pPr>
        </w:p>
      </w:tc>
      <w:tc>
        <w:tcPr>
          <w:tcW w:w="2551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14:paraId="2654C820" w14:textId="53AB377B" w:rsidR="00AC323F" w:rsidRPr="006F1D8B" w:rsidRDefault="00AC323F" w:rsidP="00AC323F">
          <w:pPr>
            <w:tabs>
              <w:tab w:val="center" w:pos="4536"/>
              <w:tab w:val="right" w:pos="9072"/>
            </w:tabs>
            <w:spacing w:line="240" w:lineRule="auto"/>
            <w:rPr>
              <w:rFonts w:eastAsia="Times New Roman" w:cs="Tahoma"/>
              <w:b/>
              <w:sz w:val="14"/>
              <w:szCs w:val="14"/>
              <w:lang w:eastAsia="tr-TR"/>
            </w:rPr>
          </w:pPr>
          <w:proofErr w:type="gramStart"/>
          <w:r>
            <w:rPr>
              <w:rFonts w:eastAsia="Times New Roman" w:cs="Tahoma"/>
              <w:b/>
              <w:sz w:val="14"/>
              <w:szCs w:val="14"/>
              <w:lang w:eastAsia="tr-TR"/>
            </w:rPr>
            <w:t>MERKEZ  BİRİM</w:t>
          </w:r>
          <w:proofErr w:type="gramEnd"/>
          <w:r>
            <w:rPr>
              <w:rFonts w:eastAsia="Times New Roman" w:cs="Tahoma"/>
              <w:b/>
              <w:sz w:val="14"/>
              <w:szCs w:val="14"/>
              <w:lang w:eastAsia="tr-TR"/>
            </w:rPr>
            <w:t xml:space="preserve"> YÖNETİCİSİ</w:t>
          </w:r>
        </w:p>
      </w:tc>
      <w:tc>
        <w:tcPr>
          <w:tcW w:w="326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</w:tcPr>
        <w:p w14:paraId="1F68D858" w14:textId="77777777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  <w:r w:rsidRPr="006F1D8B">
            <w:rPr>
              <w:rFonts w:eastAsia="Times New Roman" w:cs="Tahoma"/>
              <w:b/>
              <w:sz w:val="14"/>
              <w:szCs w:val="14"/>
              <w:lang w:eastAsia="tr-TR"/>
            </w:rPr>
            <w:t>TEKNİK KOORDİNATÖR</w:t>
          </w:r>
        </w:p>
      </w:tc>
      <w:tc>
        <w:tcPr>
          <w:tcW w:w="2268" w:type="dxa"/>
          <w:vMerge/>
          <w:shd w:val="clear" w:color="auto" w:fill="auto"/>
        </w:tcPr>
        <w:p w14:paraId="1D8E2D3F" w14:textId="070D2C4A" w:rsidR="00AC323F" w:rsidRPr="006F1D8B" w:rsidRDefault="00AC323F" w:rsidP="00081D98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Times New Roman" w:cs="Tahoma"/>
              <w:b/>
              <w:sz w:val="14"/>
              <w:szCs w:val="14"/>
              <w:lang w:eastAsia="tr-TR"/>
            </w:rPr>
          </w:pPr>
        </w:p>
      </w:tc>
    </w:tr>
  </w:tbl>
  <w:p w14:paraId="795FFFCE" w14:textId="77777777" w:rsidR="00490F16" w:rsidRPr="00081D98" w:rsidRDefault="00490F16" w:rsidP="00081D9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BBAB8" w14:textId="77777777" w:rsidR="000E21CF" w:rsidRDefault="000E21CF" w:rsidP="006B19AA">
      <w:pPr>
        <w:spacing w:line="240" w:lineRule="auto"/>
      </w:pPr>
      <w:r>
        <w:separator/>
      </w:r>
    </w:p>
  </w:footnote>
  <w:footnote w:type="continuationSeparator" w:id="0">
    <w:p w14:paraId="55DE8E58" w14:textId="77777777" w:rsidR="000E21CF" w:rsidRDefault="000E21CF" w:rsidP="006B19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BC0D" w14:textId="77777777" w:rsidR="00C84B94" w:rsidRDefault="00000000">
    <w:pPr>
      <w:pStyle w:val="stBilgi"/>
    </w:pPr>
    <w:r>
      <w:rPr>
        <w:noProof/>
        <w:lang w:eastAsia="tr-TR"/>
      </w:rPr>
      <w:pict w14:anchorId="41D79B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7576188" o:spid="_x0000_s1026" type="#_x0000_t75" style="position:absolute;left:0;text-align:left;margin-left:0;margin-top:0;width:452.4pt;height:133.7pt;z-index:-251657216;mso-position-horizontal:center;mso-position-horizontal-relative:margin;mso-position-vertical:center;mso-position-vertical-relative:margin" o:allowincell="f">
          <v:imagedata r:id="rId1" o:title="logo entech semar- 3 renk (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32" w:type="dxa"/>
      <w:tblInd w:w="-714" w:type="dxa"/>
      <w:tblLayout w:type="fixed"/>
      <w:tblLook w:val="04A0" w:firstRow="1" w:lastRow="0" w:firstColumn="1" w:lastColumn="0" w:noHBand="0" w:noVBand="1"/>
    </w:tblPr>
    <w:tblGrid>
      <w:gridCol w:w="2410"/>
      <w:gridCol w:w="5387"/>
      <w:gridCol w:w="1559"/>
      <w:gridCol w:w="1276"/>
    </w:tblGrid>
    <w:tr w:rsidR="00081D98" w:rsidRPr="006F1D8B" w14:paraId="6CCB4677" w14:textId="77777777" w:rsidTr="471D30E3">
      <w:trPr>
        <w:trHeight w:val="1125"/>
      </w:trPr>
      <w:tc>
        <w:tcPr>
          <w:tcW w:w="2410" w:type="dxa"/>
          <w:vAlign w:val="center"/>
        </w:tcPr>
        <w:p w14:paraId="638B3C0B" w14:textId="64EEC761" w:rsidR="00081D98" w:rsidRPr="006F1D8B" w:rsidRDefault="00B055A3" w:rsidP="00B055A3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Calibri" w:cs="Times New Roman"/>
            </w:rPr>
          </w:pPr>
          <w:r>
            <w:rPr>
              <w:rFonts w:eastAsia="Calibri" w:cs="Times New Roman"/>
              <w:noProof/>
              <w:lang w:eastAsia="tr-TR"/>
            </w:rPr>
            <w:t>LOGONUZ</w:t>
          </w:r>
        </w:p>
      </w:tc>
      <w:tc>
        <w:tcPr>
          <w:tcW w:w="5387" w:type="dxa"/>
          <w:vAlign w:val="center"/>
        </w:tcPr>
        <w:p w14:paraId="11DC9D65" w14:textId="77777777" w:rsidR="00B055A3" w:rsidRDefault="00B055A3" w:rsidP="002A1F51">
          <w:pPr>
            <w:jc w:val="center"/>
            <w:rPr>
              <w:rFonts w:ascii="Montserrat" w:eastAsia="Times New Roman" w:hAnsi="Montserrat" w:cstheme="minorHAnsi"/>
              <w:b/>
              <w:bCs/>
              <w:sz w:val="20"/>
              <w:szCs w:val="20"/>
              <w:lang w:eastAsia="tr-TR"/>
            </w:rPr>
          </w:pPr>
        </w:p>
        <w:p w14:paraId="59AFB56B" w14:textId="77777777" w:rsidR="002A1F51" w:rsidRPr="002A1F51" w:rsidRDefault="002A1F51" w:rsidP="002A1F51">
          <w:pPr>
            <w:jc w:val="center"/>
            <w:rPr>
              <w:rFonts w:ascii="Montserrat" w:eastAsia="Times New Roman" w:hAnsi="Montserrat" w:cstheme="minorHAnsi"/>
              <w:sz w:val="20"/>
              <w:szCs w:val="20"/>
              <w:lang w:eastAsia="tr-TR"/>
            </w:rPr>
          </w:pPr>
          <w:r w:rsidRPr="002A1F51">
            <w:rPr>
              <w:rFonts w:ascii="Montserrat" w:eastAsia="Times New Roman" w:hAnsi="Montserrat" w:cstheme="minorHAnsi"/>
              <w:sz w:val="20"/>
              <w:szCs w:val="20"/>
              <w:lang w:eastAsia="tr-TR"/>
            </w:rPr>
            <w:t>.......... FİRMASI İŞ SAĞLIĞI VE GÜVENLİĞİ KURULU ÜYE ATAMA YAZISI</w:t>
          </w:r>
        </w:p>
        <w:p w14:paraId="26EFEADF" w14:textId="3763BE30" w:rsidR="00081D98" w:rsidRPr="006F1D8B" w:rsidRDefault="00081D98" w:rsidP="00B055A3">
          <w:pP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eastAsia="Calibri" w:cs="Times New Roman"/>
            </w:rPr>
          </w:pPr>
        </w:p>
      </w:tc>
      <w:tc>
        <w:tcPr>
          <w:tcW w:w="1559" w:type="dxa"/>
          <w:tcBorders>
            <w:right w:val="single" w:sz="4" w:space="0" w:color="FFFFFF" w:themeColor="background1"/>
          </w:tcBorders>
          <w:vAlign w:val="center"/>
        </w:tcPr>
        <w:p w14:paraId="5D123DC8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Yayın Tarihi  </w:t>
          </w:r>
        </w:p>
        <w:p w14:paraId="1FD91A85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>Revizyon</w:t>
          </w:r>
        </w:p>
        <w:p w14:paraId="66DB1344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>Revizyon Tarihi</w:t>
          </w:r>
        </w:p>
        <w:p w14:paraId="7D7F0552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>Sayfa No</w:t>
          </w:r>
        </w:p>
      </w:tc>
      <w:tc>
        <w:tcPr>
          <w:tcW w:w="1276" w:type="dxa"/>
          <w:tcBorders>
            <w:left w:val="single" w:sz="4" w:space="0" w:color="FFFFFF" w:themeColor="background1"/>
          </w:tcBorders>
          <w:vAlign w:val="center"/>
        </w:tcPr>
        <w:p w14:paraId="0CFC1108" w14:textId="06A240BB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="00B055A3">
            <w:rPr>
              <w:rFonts w:eastAsia="Calibri" w:cs="Calibri"/>
              <w:b/>
              <w:sz w:val="16"/>
              <w:szCs w:val="16"/>
            </w:rPr>
            <w:t>12.05.2025</w:t>
          </w:r>
        </w:p>
        <w:p w14:paraId="3D26054C" w14:textId="0FD9EC4A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="00B055A3">
            <w:rPr>
              <w:rFonts w:eastAsia="Calibri" w:cs="Calibri"/>
              <w:b/>
              <w:sz w:val="16"/>
              <w:szCs w:val="16"/>
            </w:rPr>
            <w:t>00</w:t>
          </w:r>
        </w:p>
        <w:p w14:paraId="76A60095" w14:textId="64E8DF64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="00B055A3">
            <w:rPr>
              <w:rFonts w:eastAsia="Calibri" w:cs="Calibri"/>
              <w:b/>
              <w:sz w:val="16"/>
              <w:szCs w:val="16"/>
            </w:rPr>
            <w:t>-</w:t>
          </w:r>
        </w:p>
        <w:p w14:paraId="59715B60" w14:textId="77777777" w:rsidR="00081D98" w:rsidRPr="006F1D8B" w:rsidRDefault="00081D98" w:rsidP="00081D98">
          <w:pPr>
            <w:tabs>
              <w:tab w:val="center" w:pos="4536"/>
              <w:tab w:val="right" w:pos="9072"/>
            </w:tabs>
            <w:spacing w:line="240" w:lineRule="auto"/>
            <w:jc w:val="left"/>
            <w:rPr>
              <w:rFonts w:eastAsia="Calibri" w:cs="Calibri"/>
              <w:b/>
              <w:sz w:val="16"/>
              <w:szCs w:val="16"/>
            </w:rPr>
          </w:pPr>
          <w:r w:rsidRPr="006F1D8B">
            <w:rPr>
              <w:rFonts w:eastAsia="Calibri" w:cs="Calibri"/>
              <w:b/>
              <w:sz w:val="16"/>
              <w:szCs w:val="16"/>
            </w:rPr>
            <w:t xml:space="preserve">: 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begin"/>
          </w:r>
          <w:r w:rsidRPr="006F1D8B">
            <w:rPr>
              <w:rFonts w:eastAsia="Calibri" w:cs="Calibri"/>
              <w:b/>
              <w:sz w:val="16"/>
              <w:szCs w:val="16"/>
            </w:rPr>
            <w:instrText xml:space="preserve"> PAGE  \* Arabic  \* MERGEFORMAT </w:instrTex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separate"/>
          </w:r>
          <w:r w:rsidR="00D65AFC">
            <w:rPr>
              <w:rFonts w:eastAsia="Calibri" w:cs="Calibri"/>
              <w:b/>
              <w:noProof/>
              <w:sz w:val="16"/>
              <w:szCs w:val="16"/>
            </w:rPr>
            <w:t>8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end"/>
          </w:r>
          <w:r w:rsidRPr="006F1D8B">
            <w:rPr>
              <w:rFonts w:eastAsia="Calibri" w:cs="Calibri"/>
              <w:b/>
              <w:sz w:val="16"/>
              <w:szCs w:val="16"/>
            </w:rPr>
            <w:t xml:space="preserve"> / 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begin"/>
          </w:r>
          <w:r w:rsidRPr="006F1D8B">
            <w:rPr>
              <w:rFonts w:eastAsia="Calibri" w:cs="Calibri"/>
              <w:b/>
              <w:sz w:val="16"/>
              <w:szCs w:val="16"/>
            </w:rPr>
            <w:instrText xml:space="preserve"> NUMPAGES   \* MERGEFORMAT </w:instrTex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separate"/>
          </w:r>
          <w:r w:rsidR="00D65AFC">
            <w:rPr>
              <w:rFonts w:eastAsia="Calibri" w:cs="Calibri"/>
              <w:b/>
              <w:noProof/>
              <w:sz w:val="16"/>
              <w:szCs w:val="16"/>
            </w:rPr>
            <w:t>9</w:t>
          </w:r>
          <w:r w:rsidRPr="006F1D8B">
            <w:rPr>
              <w:rFonts w:eastAsia="Calibri" w:cs="Calibri"/>
              <w:b/>
              <w:sz w:val="16"/>
              <w:szCs w:val="16"/>
            </w:rPr>
            <w:fldChar w:fldCharType="end"/>
          </w:r>
        </w:p>
      </w:tc>
    </w:tr>
  </w:tbl>
  <w:p w14:paraId="4D5B4634" w14:textId="77777777" w:rsidR="006B19AA" w:rsidRDefault="006B19A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3F83D" w14:textId="77777777" w:rsidR="00C84B94" w:rsidRDefault="00000000">
    <w:pPr>
      <w:pStyle w:val="stBilgi"/>
    </w:pPr>
    <w:r>
      <w:rPr>
        <w:noProof/>
        <w:lang w:eastAsia="tr-TR"/>
      </w:rPr>
      <w:pict w14:anchorId="6B5D11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7576187" o:spid="_x0000_s1025" type="#_x0000_t75" style="position:absolute;left:0;text-align:left;margin-left:0;margin-top:0;width:452.4pt;height:133.7pt;z-index:-251658240;mso-position-horizontal:center;mso-position-horizontal-relative:margin;mso-position-vertical:center;mso-position-vertical-relative:margin" o:allowincell="f">
          <v:imagedata r:id="rId1" o:title="logo entech semar- 3 renk (1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C0B78"/>
    <w:multiLevelType w:val="multilevel"/>
    <w:tmpl w:val="4860E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7E10B3"/>
    <w:multiLevelType w:val="multilevel"/>
    <w:tmpl w:val="B432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0F3CBB"/>
    <w:multiLevelType w:val="multilevel"/>
    <w:tmpl w:val="48DED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6A1223"/>
    <w:multiLevelType w:val="multilevel"/>
    <w:tmpl w:val="0A468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662A6B"/>
    <w:multiLevelType w:val="multilevel"/>
    <w:tmpl w:val="234C7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CD228B"/>
    <w:multiLevelType w:val="multilevel"/>
    <w:tmpl w:val="E25A4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02647599">
    <w:abstractNumId w:val="3"/>
  </w:num>
  <w:num w:numId="2" w16cid:durableId="2051957761">
    <w:abstractNumId w:val="2"/>
  </w:num>
  <w:num w:numId="3" w16cid:durableId="850530417">
    <w:abstractNumId w:val="4"/>
  </w:num>
  <w:num w:numId="4" w16cid:durableId="503325141">
    <w:abstractNumId w:val="5"/>
  </w:num>
  <w:num w:numId="5" w16cid:durableId="1547988300">
    <w:abstractNumId w:val="1"/>
  </w:num>
  <w:num w:numId="6" w16cid:durableId="960764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588"/>
    <w:rsid w:val="00020607"/>
    <w:rsid w:val="00020A3C"/>
    <w:rsid w:val="0002334C"/>
    <w:rsid w:val="00040069"/>
    <w:rsid w:val="00081D98"/>
    <w:rsid w:val="000921FD"/>
    <w:rsid w:val="000E21CF"/>
    <w:rsid w:val="000F00D7"/>
    <w:rsid w:val="000F0FA3"/>
    <w:rsid w:val="00140AEA"/>
    <w:rsid w:val="00145DDD"/>
    <w:rsid w:val="00160FE4"/>
    <w:rsid w:val="001770EC"/>
    <w:rsid w:val="001C5789"/>
    <w:rsid w:val="001F1500"/>
    <w:rsid w:val="001F3492"/>
    <w:rsid w:val="001F6D5F"/>
    <w:rsid w:val="0020403E"/>
    <w:rsid w:val="00233903"/>
    <w:rsid w:val="00246939"/>
    <w:rsid w:val="002616F4"/>
    <w:rsid w:val="002644D7"/>
    <w:rsid w:val="002A1F51"/>
    <w:rsid w:val="002B76D6"/>
    <w:rsid w:val="002E4C51"/>
    <w:rsid w:val="002E665A"/>
    <w:rsid w:val="00307246"/>
    <w:rsid w:val="003127C8"/>
    <w:rsid w:val="00382081"/>
    <w:rsid w:val="003B6170"/>
    <w:rsid w:val="00490F16"/>
    <w:rsid w:val="00491D5C"/>
    <w:rsid w:val="004B448E"/>
    <w:rsid w:val="004C0F1E"/>
    <w:rsid w:val="004C2C68"/>
    <w:rsid w:val="0051052C"/>
    <w:rsid w:val="00515F49"/>
    <w:rsid w:val="00561E3D"/>
    <w:rsid w:val="005D2560"/>
    <w:rsid w:val="005E1588"/>
    <w:rsid w:val="00623EEF"/>
    <w:rsid w:val="00651428"/>
    <w:rsid w:val="00652B49"/>
    <w:rsid w:val="00665509"/>
    <w:rsid w:val="00666B13"/>
    <w:rsid w:val="006B19AA"/>
    <w:rsid w:val="006B5AF3"/>
    <w:rsid w:val="00704FF7"/>
    <w:rsid w:val="00792EED"/>
    <w:rsid w:val="007A22EA"/>
    <w:rsid w:val="007B592C"/>
    <w:rsid w:val="007B5CBC"/>
    <w:rsid w:val="007D6EB1"/>
    <w:rsid w:val="008522BB"/>
    <w:rsid w:val="00867F4D"/>
    <w:rsid w:val="0088357E"/>
    <w:rsid w:val="00910E4E"/>
    <w:rsid w:val="009A0C94"/>
    <w:rsid w:val="009B3CBE"/>
    <w:rsid w:val="009D6186"/>
    <w:rsid w:val="009E3420"/>
    <w:rsid w:val="00A26BB6"/>
    <w:rsid w:val="00A74584"/>
    <w:rsid w:val="00AC323F"/>
    <w:rsid w:val="00AF0414"/>
    <w:rsid w:val="00B055A3"/>
    <w:rsid w:val="00B51885"/>
    <w:rsid w:val="00B913E6"/>
    <w:rsid w:val="00BE33F4"/>
    <w:rsid w:val="00C32636"/>
    <w:rsid w:val="00C707BC"/>
    <w:rsid w:val="00C84B94"/>
    <w:rsid w:val="00CB7911"/>
    <w:rsid w:val="00CF1F6E"/>
    <w:rsid w:val="00D65AFC"/>
    <w:rsid w:val="00D8513D"/>
    <w:rsid w:val="00DD5913"/>
    <w:rsid w:val="00DE71CF"/>
    <w:rsid w:val="00E3005E"/>
    <w:rsid w:val="00E37DDA"/>
    <w:rsid w:val="00E86941"/>
    <w:rsid w:val="00EB3E2A"/>
    <w:rsid w:val="00EC5D7B"/>
    <w:rsid w:val="00F22EAE"/>
    <w:rsid w:val="00F3265E"/>
    <w:rsid w:val="471D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4C8FC7"/>
  <w15:chartTrackingRefBased/>
  <w15:docId w15:val="{59AAD7F4-4280-40F5-BD51-0E9DF1626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4D7"/>
    <w:pPr>
      <w:spacing w:after="0" w:line="360" w:lineRule="auto"/>
      <w:jc w:val="both"/>
    </w:pPr>
    <w:rPr>
      <w:rFonts w:ascii="Montserrat Light" w:hAnsi="Montserrat Light"/>
    </w:rPr>
  </w:style>
  <w:style w:type="paragraph" w:styleId="Balk1">
    <w:name w:val="heading 1"/>
    <w:basedOn w:val="Normal"/>
    <w:next w:val="Normal"/>
    <w:link w:val="Balk1Char"/>
    <w:autoRedefine/>
    <w:uiPriority w:val="9"/>
    <w:qFormat/>
    <w:rsid w:val="002644D7"/>
    <w:pPr>
      <w:keepNext/>
      <w:keepLines/>
      <w:spacing w:before="120"/>
      <w:jc w:val="left"/>
      <w:outlineLvl w:val="0"/>
    </w:pPr>
    <w:rPr>
      <w:rFonts w:ascii="Montserrat SemiBold" w:eastAsiaTheme="majorEastAsia" w:hAnsi="Montserrat SemiBold" w:cstheme="majorBidi"/>
      <w:color w:val="000000" w:themeColor="text1"/>
      <w:sz w:val="24"/>
      <w:szCs w:val="32"/>
    </w:rPr>
  </w:style>
  <w:style w:type="paragraph" w:styleId="Balk2">
    <w:name w:val="heading 2"/>
    <w:basedOn w:val="Normal"/>
    <w:next w:val="Normal"/>
    <w:link w:val="Balk2Char"/>
    <w:autoRedefine/>
    <w:uiPriority w:val="9"/>
    <w:semiHidden/>
    <w:unhideWhenUsed/>
    <w:qFormat/>
    <w:rsid w:val="00E3005E"/>
    <w:pPr>
      <w:keepNext/>
      <w:keepLines/>
      <w:outlineLvl w:val="1"/>
    </w:pPr>
    <w:rPr>
      <w:rFonts w:ascii="Montserrat SemiBold" w:eastAsiaTheme="majorEastAsia" w:hAnsi="Montserrat SemiBold" w:cstheme="majorBidi"/>
      <w:color w:val="000000" w:themeColor="text1"/>
      <w:szCs w:val="26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B19AA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B19AA"/>
  </w:style>
  <w:style w:type="paragraph" w:styleId="AltBilgi">
    <w:name w:val="footer"/>
    <w:basedOn w:val="Normal"/>
    <w:link w:val="AltBilgiChar"/>
    <w:uiPriority w:val="99"/>
    <w:unhideWhenUsed/>
    <w:rsid w:val="006B19AA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B19AA"/>
  </w:style>
  <w:style w:type="table" w:styleId="TabloKlavuzu">
    <w:name w:val="Table Grid"/>
    <w:basedOn w:val="NormalTablo"/>
    <w:uiPriority w:val="39"/>
    <w:rsid w:val="006B1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2644D7"/>
    <w:rPr>
      <w:rFonts w:ascii="Montserrat SemiBold" w:eastAsiaTheme="majorEastAsia" w:hAnsi="Montserrat SemiBold" w:cstheme="majorBidi"/>
      <w:color w:val="000000" w:themeColor="text1"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3005E"/>
    <w:rPr>
      <w:rFonts w:ascii="Montserrat SemiBold" w:eastAsiaTheme="majorEastAsia" w:hAnsi="Montserrat SemiBold" w:cstheme="majorBidi"/>
      <w:color w:val="000000" w:themeColor="text1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3390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339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&#252;lay\Downloads\ES%20Kalite%20Form%20&#350;ablonu.dotx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 Kalite Form Şablonu</Template>
  <TotalTime>4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REALAHMETTOSUN</dc:creator>
  <cp:keywords/>
  <dc:description/>
  <cp:lastModifiedBy>User</cp:lastModifiedBy>
  <cp:revision>2</cp:revision>
  <cp:lastPrinted>2020-01-24T18:11:00Z</cp:lastPrinted>
  <dcterms:created xsi:type="dcterms:W3CDTF">2025-05-12T09:39:00Z</dcterms:created>
  <dcterms:modified xsi:type="dcterms:W3CDTF">2025-05-12T09:39:00Z</dcterms:modified>
</cp:coreProperties>
</file>